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64F" w:rsidRDefault="0048508C">
      <w:r>
        <w:rPr>
          <w:b/>
          <w:bCs/>
          <w:u w:val="single"/>
        </w:rPr>
        <w:t>Montag:</w:t>
      </w:r>
      <w:r>
        <w:rPr>
          <w:b/>
          <w:bCs/>
        </w:rPr>
        <w:t xml:space="preserve">                                                                   </w:t>
      </w:r>
      <w:r>
        <w:rPr>
          <w:b/>
          <w:bCs/>
          <w:u w:val="single"/>
        </w:rPr>
        <w:t>Donnerstag:</w:t>
      </w:r>
      <w:r>
        <w:rPr>
          <w:b/>
          <w:bCs/>
        </w:rPr>
        <w:t xml:space="preserve">                                                                          </w:t>
      </w:r>
      <w:r>
        <w:rPr>
          <w:b/>
          <w:bCs/>
          <w:u w:val="single"/>
        </w:rPr>
        <w:t>Samstag/</w:t>
      </w:r>
      <w:proofErr w:type="gramStart"/>
      <w:r>
        <w:rPr>
          <w:b/>
          <w:bCs/>
          <w:u w:val="single"/>
        </w:rPr>
        <w:t>Feiertags</w:t>
      </w:r>
      <w:proofErr w:type="gramEnd"/>
      <w:r>
        <w:rPr>
          <w:b/>
          <w:bCs/>
          <w:u w:val="single"/>
        </w:rPr>
        <w:t>:</w:t>
      </w:r>
    </w:p>
    <w:p w:rsidR="00D5764F" w:rsidRDefault="0048508C">
      <w:r>
        <w:t xml:space="preserve">Fitness 15:30 – 22:00 Uhr </w:t>
      </w:r>
      <w:r>
        <w:t xml:space="preserve">                                       Fitness 9:00 – 13:00 Uhr                                                        geschlossen</w:t>
      </w:r>
    </w:p>
    <w:p w:rsidR="00D5764F" w:rsidRDefault="0048508C">
      <w:r>
        <w:t>Tiger Kids Turnen</w:t>
      </w:r>
      <w:r w:rsidR="006A5667">
        <w:t xml:space="preserve"> </w:t>
      </w:r>
      <w:bookmarkStart w:id="0" w:name="_GoBack"/>
      <w:bookmarkEnd w:id="0"/>
      <w:r>
        <w:t xml:space="preserve">(3-5Jahre) 16:00 – 17:00 Uhr    </w:t>
      </w:r>
    </w:p>
    <w:p w:rsidR="00D5764F" w:rsidRDefault="0048508C">
      <w:r>
        <w:t xml:space="preserve">Kick-Thai </w:t>
      </w:r>
      <w:proofErr w:type="spellStart"/>
      <w:r>
        <w:t>Boxing</w:t>
      </w:r>
      <w:proofErr w:type="spellEnd"/>
      <w:r>
        <w:t xml:space="preserve"> 17:30 – 19:00 Uhr                       Kampfsport (freies</w:t>
      </w:r>
      <w:r w:rsidR="00606236">
        <w:t xml:space="preserve"> Training) 9:0</w:t>
      </w:r>
      <w:r>
        <w:t xml:space="preserve">0 – 13:00 Uhr                                                                                               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Kinder 7-12 Jahre, Gruppe 1)                            </w:t>
      </w:r>
      <w:r>
        <w:t xml:space="preserve">     Fitness 15:30 – 22:00 Uhr</w:t>
      </w:r>
    </w:p>
    <w:p w:rsidR="00D5764F" w:rsidRDefault="0048508C">
      <w:r>
        <w:t xml:space="preserve"> Kick-Thai </w:t>
      </w:r>
      <w:proofErr w:type="spellStart"/>
      <w:r>
        <w:t>Boxing</w:t>
      </w:r>
      <w:proofErr w:type="spellEnd"/>
      <w:r>
        <w:t xml:space="preserve"> 19:15 – 21:00 Uhr                     Tiger Kids Kampfsport 16:00 – 17:00 Uhr                                            </w:t>
      </w:r>
    </w:p>
    <w:p w:rsidR="00D5764F" w:rsidRDefault="0048508C">
      <w:r>
        <w:t xml:space="preserve"> (</w:t>
      </w:r>
      <w:r w:rsidR="004521B2">
        <w:t xml:space="preserve">Anfänger &amp; </w:t>
      </w:r>
      <w:proofErr w:type="gramStart"/>
      <w:r w:rsidR="004521B2">
        <w:t>Fortgeschrittene</w:t>
      </w:r>
      <w:r>
        <w:t xml:space="preserve">)   </w:t>
      </w:r>
      <w:proofErr w:type="gramEnd"/>
      <w:r>
        <w:t xml:space="preserve">                       </w:t>
      </w:r>
      <w:r w:rsidR="004521B2">
        <w:t xml:space="preserve">      </w:t>
      </w:r>
      <w:r>
        <w:t>(Kinder 5-7 Ja</w:t>
      </w:r>
      <w:r>
        <w:t xml:space="preserve">hre)                                 </w:t>
      </w:r>
      <w:r w:rsidR="004521B2">
        <w:t xml:space="preserve">                               </w:t>
      </w:r>
      <w:r>
        <w:rPr>
          <w:b/>
          <w:bCs/>
          <w:u w:val="single"/>
        </w:rPr>
        <w:t>Sonntag:</w:t>
      </w:r>
    </w:p>
    <w:p w:rsidR="00D5764F" w:rsidRDefault="0048508C">
      <w:r>
        <w:t xml:space="preserve">                                                                                  Kick-Thai </w:t>
      </w:r>
      <w:proofErr w:type="spellStart"/>
      <w:r>
        <w:t>Boxing</w:t>
      </w:r>
      <w:proofErr w:type="spellEnd"/>
      <w:r>
        <w:t xml:space="preserve"> 17:30 – 18:45 Uhr                                  Fitness 11:00 – 16:00 Uhr</w:t>
      </w:r>
    </w:p>
    <w:p w:rsidR="00D5764F" w:rsidRDefault="0048508C">
      <w:r>
        <w:t xml:space="preserve">  </w:t>
      </w:r>
      <w:r>
        <w:t xml:space="preserve">                                                                                (Kinder 7-12 Jahre, Gruppe 2)                                             Breakdance 11:30 – 13:00 Uhr</w:t>
      </w:r>
    </w:p>
    <w:p w:rsidR="00D5764F" w:rsidRDefault="0048508C">
      <w:r>
        <w:rPr>
          <w:b/>
          <w:bCs/>
          <w:u w:val="single"/>
        </w:rPr>
        <w:t>Dienstag:</w:t>
      </w:r>
      <w:r>
        <w:t xml:space="preserve">                                                                </w:t>
      </w:r>
      <w:r>
        <w:t xml:space="preserve">  MMA </w:t>
      </w:r>
      <w:proofErr w:type="gramStart"/>
      <w:r>
        <w:t>-  19:00</w:t>
      </w:r>
      <w:proofErr w:type="gramEnd"/>
      <w:r>
        <w:t xml:space="preserve"> – 20:10 Uhr                                  </w:t>
      </w:r>
    </w:p>
    <w:p w:rsidR="00D5764F" w:rsidRDefault="0048508C">
      <w:r>
        <w:t xml:space="preserve">                                                              </w:t>
      </w:r>
      <w:r w:rsidR="006A5667">
        <w:t xml:space="preserve">                    (Ab 16 Jahre)</w:t>
      </w:r>
    </w:p>
    <w:p w:rsidR="00D5764F" w:rsidRDefault="0048508C">
      <w:r>
        <w:t xml:space="preserve">                                                                                  Burma </w:t>
      </w:r>
      <w:proofErr w:type="spellStart"/>
      <w:r>
        <w:t>Boxi</w:t>
      </w:r>
      <w:r>
        <w:t>ng</w:t>
      </w:r>
      <w:proofErr w:type="spellEnd"/>
      <w:r>
        <w:t xml:space="preserve"> 20:15 – 21:30 Uhr                                        </w:t>
      </w:r>
    </w:p>
    <w:p w:rsidR="00D5764F" w:rsidRDefault="0048508C">
      <w:r>
        <w:t xml:space="preserve">Fitness 9:00 – 13:00 Uhr            </w:t>
      </w:r>
      <w:r w:rsidR="006A5667">
        <w:t xml:space="preserve">                           </w:t>
      </w:r>
      <w:proofErr w:type="gramStart"/>
      <w:r w:rsidR="006A5667">
        <w:t xml:space="preserve">   </w:t>
      </w:r>
      <w:r>
        <w:t>(</w:t>
      </w:r>
      <w:proofErr w:type="gramEnd"/>
      <w:r>
        <w:t xml:space="preserve">Ü-30)                                                                                   </w:t>
      </w:r>
    </w:p>
    <w:p w:rsidR="00D5764F" w:rsidRDefault="00606236">
      <w:r>
        <w:t>Kampfsport (freies Training) 9:0</w:t>
      </w:r>
      <w:r w:rsidR="0048508C">
        <w:t>0 – 1</w:t>
      </w:r>
      <w:r w:rsidR="0048508C">
        <w:t xml:space="preserve">3:00 Uhr                                                                                                       </w:t>
      </w:r>
      <w:r w:rsidR="00BB0669">
        <w:rPr>
          <w:noProof/>
        </w:rPr>
        <w:drawing>
          <wp:inline distT="0" distB="0" distL="0" distR="0">
            <wp:extent cx="193040" cy="1930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go_Black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200" cy="2032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yph-logo_May2016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764F" w:rsidRDefault="0048508C">
      <w:r>
        <w:t xml:space="preserve">Fitness 15.30 - 22.00 Uhr                                         </w:t>
      </w:r>
      <w:r w:rsidR="00606236">
        <w:t xml:space="preserve">                                                                                               </w:t>
      </w:r>
      <w:r w:rsidR="00606236">
        <w:t>@</w:t>
      </w:r>
      <w:proofErr w:type="spellStart"/>
      <w:r w:rsidR="00606236">
        <w:t>teamtigerlippstadt</w:t>
      </w:r>
      <w:proofErr w:type="spellEnd"/>
    </w:p>
    <w:p w:rsidR="00D5764F" w:rsidRDefault="0048508C">
      <w:r>
        <w:t xml:space="preserve">Tiger Kids Kampfsport 16:00 – 17:00 Uhr                                 </w:t>
      </w:r>
    </w:p>
    <w:p w:rsidR="00D5764F" w:rsidRDefault="0048508C">
      <w:r>
        <w:t>(Kin</w:t>
      </w:r>
      <w:r>
        <w:t xml:space="preserve">der 5-7 </w:t>
      </w:r>
      <w:proofErr w:type="gramStart"/>
      <w:r>
        <w:t xml:space="preserve">Jahre)   </w:t>
      </w:r>
      <w:proofErr w:type="gramEnd"/>
      <w:r>
        <w:t xml:space="preserve">                                                 </w:t>
      </w:r>
      <w:r>
        <w:rPr>
          <w:b/>
          <w:bCs/>
          <w:u w:val="single"/>
        </w:rPr>
        <w:t>Freitag:</w:t>
      </w:r>
    </w:p>
    <w:p w:rsidR="00D5764F" w:rsidRDefault="0048508C">
      <w:r>
        <w:t xml:space="preserve">Kick-Thai </w:t>
      </w:r>
      <w:proofErr w:type="spellStart"/>
      <w:r>
        <w:t>Boxing</w:t>
      </w:r>
      <w:proofErr w:type="spellEnd"/>
      <w:r>
        <w:t xml:space="preserve"> 17:30 – 19:00 Uhr                       Fitness 15:30 – 21:30 Uhr</w:t>
      </w:r>
    </w:p>
    <w:p w:rsidR="00D5764F" w:rsidRDefault="0048508C">
      <w:r>
        <w:t>(Kinder 7-12 Jahre, Gruppe 2)                                 Tiger Kids Turnen 16:00 – 17:00 Uhr</w:t>
      </w:r>
    </w:p>
    <w:p w:rsidR="00D5764F" w:rsidRPr="006A5667" w:rsidRDefault="006A5667">
      <w:r w:rsidRPr="006A5667">
        <w:t xml:space="preserve">Power Fitness </w:t>
      </w:r>
      <w:proofErr w:type="gramStart"/>
      <w:r w:rsidRPr="006A5667">
        <w:t xml:space="preserve">Kurs </w:t>
      </w:r>
      <w:r w:rsidR="0048508C" w:rsidRPr="006A5667">
        <w:t xml:space="preserve"> </w:t>
      </w:r>
      <w:r w:rsidR="004521B2" w:rsidRPr="006A5667">
        <w:t>19:15</w:t>
      </w:r>
      <w:proofErr w:type="gramEnd"/>
      <w:r w:rsidR="004521B2" w:rsidRPr="006A5667">
        <w:t xml:space="preserve">-20:10 Uhr       </w:t>
      </w:r>
      <w:r w:rsidRPr="006A5667">
        <w:t xml:space="preserve">               </w:t>
      </w:r>
      <w:r w:rsidR="0048508C" w:rsidRPr="006A5667">
        <w:t>(3-5 Jahre)</w:t>
      </w:r>
    </w:p>
    <w:p w:rsidR="00D5764F" w:rsidRDefault="0048508C">
      <w:r>
        <w:t xml:space="preserve">Burma </w:t>
      </w:r>
      <w:proofErr w:type="spellStart"/>
      <w:r>
        <w:t>Boxing</w:t>
      </w:r>
      <w:proofErr w:type="spellEnd"/>
      <w:r>
        <w:t xml:space="preserve"> 20:15 – 21:30 Uhr                             Kick-Thai </w:t>
      </w:r>
      <w:proofErr w:type="spellStart"/>
      <w:r>
        <w:t>Boxing</w:t>
      </w:r>
      <w:proofErr w:type="spellEnd"/>
      <w:r>
        <w:t xml:space="preserve"> 17:30 – 19:00 Uhr</w:t>
      </w:r>
    </w:p>
    <w:p w:rsidR="00D5764F" w:rsidRDefault="0048508C">
      <w:r>
        <w:t xml:space="preserve">(Ü-30)                                                                    </w:t>
      </w:r>
      <w:proofErr w:type="gramStart"/>
      <w:r>
        <w:t xml:space="preserve">   (</w:t>
      </w:r>
      <w:proofErr w:type="gramEnd"/>
      <w:r>
        <w:t>Jugend 12-1</w:t>
      </w:r>
      <w:r>
        <w:t>6 Jahre)</w:t>
      </w:r>
    </w:p>
    <w:p w:rsidR="00D5764F" w:rsidRDefault="0048508C">
      <w:r>
        <w:t xml:space="preserve">                                                                                  Kick-Thai </w:t>
      </w:r>
      <w:proofErr w:type="spellStart"/>
      <w:r>
        <w:t>Boxing</w:t>
      </w:r>
      <w:proofErr w:type="spellEnd"/>
      <w:r>
        <w:t xml:space="preserve"> 19:15-20:30Uhr</w:t>
      </w:r>
    </w:p>
    <w:p w:rsidR="00D5764F" w:rsidRDefault="0048508C">
      <w:r>
        <w:rPr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24130</wp:posOffset>
            </wp:positionV>
            <wp:extent cx="4295778" cy="1361441"/>
            <wp:effectExtent l="0" t="0" r="0" b="0"/>
            <wp:wrapSquare wrapText="bothSides"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8" cy="1361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</w:t>
      </w:r>
      <w:r w:rsidR="004521B2">
        <w:t xml:space="preserve">                  (Fortgeschrittene)</w:t>
      </w:r>
      <w:r>
        <w:t xml:space="preserve">                                                                        </w:t>
      </w:r>
    </w:p>
    <w:p w:rsidR="00D5764F" w:rsidRDefault="0048508C">
      <w:pPr>
        <w:rPr>
          <w:b/>
          <w:bCs/>
          <w:u w:val="single"/>
        </w:rPr>
      </w:pPr>
      <w:r>
        <w:rPr>
          <w:b/>
          <w:bCs/>
          <w:u w:val="single"/>
        </w:rPr>
        <w:t>Mittwoch:</w:t>
      </w:r>
    </w:p>
    <w:p w:rsidR="00D5764F" w:rsidRDefault="0048508C">
      <w:r>
        <w:t>Fitness 15:30 – 22:00 Uhr</w:t>
      </w:r>
    </w:p>
    <w:p w:rsidR="00D5764F" w:rsidRDefault="0048508C">
      <w:r>
        <w:t xml:space="preserve">Kick-Thai </w:t>
      </w:r>
      <w:proofErr w:type="spellStart"/>
      <w:r>
        <w:t>Boxing</w:t>
      </w:r>
      <w:proofErr w:type="spellEnd"/>
      <w:r>
        <w:t xml:space="preserve"> 16:30 – 17:40 Uhr</w:t>
      </w:r>
    </w:p>
    <w:p w:rsidR="00D5764F" w:rsidRDefault="0048508C">
      <w:r>
        <w:t>(Kinder 7-12 Jahre)</w:t>
      </w:r>
    </w:p>
    <w:p w:rsidR="00D5764F" w:rsidRDefault="0048508C">
      <w:r>
        <w:t xml:space="preserve">Kick-Thai </w:t>
      </w:r>
      <w:proofErr w:type="spellStart"/>
      <w:r>
        <w:t>Boxing</w:t>
      </w:r>
      <w:proofErr w:type="spellEnd"/>
      <w:r>
        <w:t xml:space="preserve"> 18:00 – 19:30 Uhr</w:t>
      </w:r>
    </w:p>
    <w:p w:rsidR="00D5764F" w:rsidRDefault="0048508C">
      <w:r>
        <w:t>(Jugend 12-16 Jahre)</w:t>
      </w:r>
    </w:p>
    <w:p w:rsidR="00D5764F" w:rsidRDefault="0048508C">
      <w:r>
        <w:t xml:space="preserve">Kick-Thai </w:t>
      </w:r>
      <w:proofErr w:type="spellStart"/>
      <w:r>
        <w:t>Boxing</w:t>
      </w:r>
      <w:proofErr w:type="spellEnd"/>
      <w:r>
        <w:t xml:space="preserve"> 1</w:t>
      </w:r>
      <w:r>
        <w:t>9:45 – 21:15 Uhr</w:t>
      </w:r>
    </w:p>
    <w:p w:rsidR="00D5764F" w:rsidRDefault="0048508C">
      <w:pPr>
        <w:tabs>
          <w:tab w:val="right" w:pos="4956"/>
        </w:tabs>
      </w:pPr>
      <w:r>
        <w:t>(</w:t>
      </w:r>
      <w:r w:rsidR="004521B2">
        <w:t>Anfänger &amp; Fortgeschrittene</w:t>
      </w:r>
      <w:r>
        <w:t>)</w:t>
      </w:r>
      <w:r>
        <w:tab/>
        <w:t xml:space="preserve">                                                          </w:t>
      </w:r>
      <w:r w:rsidR="004521B2">
        <w:t xml:space="preserve">            </w:t>
      </w:r>
      <w:proofErr w:type="spellStart"/>
      <w:r>
        <w:t>Wiedenbrückerstraße</w:t>
      </w:r>
      <w:proofErr w:type="spellEnd"/>
      <w:r>
        <w:t xml:space="preserve"> 37, 59555 Lippstadt; Tel: 02941 – 9688009</w:t>
      </w:r>
    </w:p>
    <w:sectPr w:rsidR="00D5764F">
      <w:headerReference w:type="default" r:id="rId9"/>
      <w:pgSz w:w="16838" w:h="11906" w:orient="landscape"/>
      <w:pgMar w:top="1700" w:right="1134" w:bottom="1134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508C" w:rsidRDefault="0048508C">
      <w:r>
        <w:separator/>
      </w:r>
    </w:p>
  </w:endnote>
  <w:endnote w:type="continuationSeparator" w:id="0">
    <w:p w:rsidR="0048508C" w:rsidRDefault="0048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508C" w:rsidRDefault="0048508C">
      <w:r>
        <w:rPr>
          <w:color w:val="000000"/>
        </w:rPr>
        <w:separator/>
      </w:r>
    </w:p>
  </w:footnote>
  <w:footnote w:type="continuationSeparator" w:id="0">
    <w:p w:rsidR="0048508C" w:rsidRDefault="00485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B4B" w:rsidRDefault="0048508C">
    <w:pPr>
      <w:pStyle w:val="Kopfzeile"/>
      <w:jc w:val="center"/>
      <w:rPr>
        <w:b/>
        <w:bCs/>
        <w:u w:val="single"/>
      </w:rPr>
    </w:pPr>
    <w:r>
      <w:rPr>
        <w:b/>
        <w:bCs/>
        <w:u w:val="single"/>
      </w:rPr>
      <w:t>Öffnungszeiten Kampfsport-Center &amp; Family-Fitness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5764F"/>
    <w:rsid w:val="000A15E8"/>
    <w:rsid w:val="000D1B34"/>
    <w:rsid w:val="004521B2"/>
    <w:rsid w:val="0048508C"/>
    <w:rsid w:val="00606236"/>
    <w:rsid w:val="006A5667"/>
    <w:rsid w:val="00BB0669"/>
    <w:rsid w:val="00D5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D4CAA7"/>
  <w15:docId w15:val="{6841303F-71C1-9846-823E-3DEC1A123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suppressLineNumbers/>
      <w:tabs>
        <w:tab w:val="center" w:pos="7285"/>
        <w:tab w:val="right" w:pos="14570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15E8"/>
    <w:rPr>
      <w:rFonts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15E8"/>
    <w:rPr>
      <w:rFonts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3021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 Fedrau</dc:creator>
  <cp:lastModifiedBy>Benjamin Fedrau</cp:lastModifiedBy>
  <cp:revision>2</cp:revision>
  <cp:lastPrinted>2018-09-15T12:21:00Z</cp:lastPrinted>
  <dcterms:created xsi:type="dcterms:W3CDTF">2018-09-15T12:21:00Z</dcterms:created>
  <dcterms:modified xsi:type="dcterms:W3CDTF">2018-09-15T12:21:00Z</dcterms:modified>
</cp:coreProperties>
</file>